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/>
          <w:b/>
          <w:bCs/>
          <w:sz w:val="20"/>
          <w:szCs w:val="20"/>
          <w:vertAlign w:val="baseli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佛山市第四人民医院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应聘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eastAsia="zh-CN"/>
        </w:rPr>
        <w:t>信息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</w:rPr>
        <w:t>登记表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840"/>
        <w:gridCol w:w="749"/>
        <w:gridCol w:w="1275"/>
        <w:gridCol w:w="28"/>
        <w:gridCol w:w="1259"/>
        <w:gridCol w:w="239"/>
        <w:gridCol w:w="554"/>
        <w:gridCol w:w="673"/>
        <w:gridCol w:w="11"/>
        <w:gridCol w:w="1368"/>
        <w:gridCol w:w="53"/>
        <w:gridCol w:w="289"/>
        <w:gridCol w:w="1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    名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性    别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年    龄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身    高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婚    否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民    族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籍    贯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电    话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身体状况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最高学历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最高职称</w:t>
            </w:r>
          </w:p>
        </w:tc>
        <w:tc>
          <w:tcPr>
            <w:tcW w:w="143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邮    箱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居住地址</w:t>
            </w:r>
          </w:p>
        </w:tc>
        <w:tc>
          <w:tcPr>
            <w:tcW w:w="4185" w:type="dxa"/>
            <w:gridSpan w:val="8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99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职称等级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职称专业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取得时间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执业类别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执业范围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执业地点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规培情况</w:t>
            </w:r>
          </w:p>
        </w:tc>
        <w:tc>
          <w:tcPr>
            <w:tcW w:w="286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是否规培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规培方向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286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是否取得规培证</w:t>
            </w: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3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取得时间</w:t>
            </w:r>
          </w:p>
        </w:tc>
        <w:tc>
          <w:tcPr>
            <w:tcW w:w="3420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求职意向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现工作状态：在职（编制内）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/ 在职（编制外）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/ 待业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sym w:font="Wingdings" w:char="00A8"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意向岗位及具体工作：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意向科室：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期望薪资(税前)：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教育经历（高中毕业起）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学历阶段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学习形式</w:t>
            </w: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院校</w:t>
            </w: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毕业专业</w:t>
            </w: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开始时间</w:t>
            </w:r>
          </w:p>
        </w:tc>
        <w:tc>
          <w:tcPr>
            <w:tcW w:w="171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89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5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77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710" w:type="dxa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近期工作经历（含实习/进修）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单位（一）</w:t>
            </w:r>
          </w:p>
        </w:tc>
        <w:tc>
          <w:tcPr>
            <w:tcW w:w="4390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431" w:type="dxa"/>
            <w:gridSpan w:val="5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864" w:type="dxa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658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9048" w:type="dxa"/>
            <w:gridSpan w:val="1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单位（二）</w:t>
            </w:r>
          </w:p>
        </w:tc>
        <w:tc>
          <w:tcPr>
            <w:tcW w:w="4390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431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86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658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9048" w:type="dxa"/>
            <w:gridSpan w:val="1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单位（三）</w:t>
            </w:r>
          </w:p>
        </w:tc>
        <w:tc>
          <w:tcPr>
            <w:tcW w:w="4390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2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431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864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26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658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  <w:jc w:val="center"/>
        </w:trPr>
        <w:tc>
          <w:tcPr>
            <w:tcW w:w="121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9048" w:type="dxa"/>
            <w:gridSpan w:val="1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家庭关系（未婚填父母姊妹，已婚填配偶子女）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与本人关系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年龄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工作单位（学校）</w:t>
            </w: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职务（岗位）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5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05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科研学术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论文、科研项目等情况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专业技能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left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应聘或意向学科的医学技术专长及特长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奖惩情况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9" w:hRule="atLeast"/>
          <w:jc w:val="center"/>
        </w:trPr>
        <w:tc>
          <w:tcPr>
            <w:tcW w:w="10260" w:type="dxa"/>
            <w:gridSpan w:val="14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sectPr>
      <w:headerReference r:id="rId3" w:type="default"/>
      <w:pgSz w:w="11906" w:h="16838"/>
      <w:pgMar w:top="1021" w:right="567" w:bottom="851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85B513-F7DF-4774-B3CA-45632B3A514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25CD7D9-CA61-4B4B-916F-0D055750B1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50B2810-E487-4DBA-A4FB-FF92B64D78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126F41-125C-4BFB-BDCC-11AC635DBE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D2440EA-1940-4C14-AE2B-86C242FA1B9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09A6C4CA-A858-4E98-960F-98491D9487F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2422525" cy="332740"/>
          <wp:effectExtent l="0" t="0" r="15875" b="10795"/>
          <wp:docPr id="6" name="图片 6" descr="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go01"/>
                  <pic:cNvPicPr>
                    <a:picLocks noChangeAspect="1"/>
                  </pic:cNvPicPr>
                </pic:nvPicPr>
                <pic:blipFill>
                  <a:blip r:embed="rId1"/>
                  <a:srcRect t="10725" r="16274" b="19918"/>
                  <a:stretch>
                    <a:fillRect/>
                  </a:stretch>
                </pic:blipFill>
                <pic:spPr>
                  <a:xfrm>
                    <a:off x="0" y="0"/>
                    <a:ext cx="2422525" cy="332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CwiaGRpZCI6IjdmMzI0M2ZjY2E2OWFmYjg0MTNkMDA4ZmVlMjcyNmI0IiwidXNlckNvdW50Ijo4fQ=="/>
  </w:docVars>
  <w:rsids>
    <w:rsidRoot w:val="1B5B701F"/>
    <w:rsid w:val="00063F29"/>
    <w:rsid w:val="000C1C25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01A30E5C"/>
    <w:rsid w:val="038931FD"/>
    <w:rsid w:val="06C55304"/>
    <w:rsid w:val="0D2567CB"/>
    <w:rsid w:val="107D7F36"/>
    <w:rsid w:val="183B4DB0"/>
    <w:rsid w:val="19C30ACE"/>
    <w:rsid w:val="1B5B701F"/>
    <w:rsid w:val="1C1E1E0C"/>
    <w:rsid w:val="28920179"/>
    <w:rsid w:val="3DC726D0"/>
    <w:rsid w:val="3E6C336C"/>
    <w:rsid w:val="43660CBE"/>
    <w:rsid w:val="53844F2E"/>
    <w:rsid w:val="545B61F0"/>
    <w:rsid w:val="5B7F27D1"/>
    <w:rsid w:val="62490F50"/>
    <w:rsid w:val="675F448B"/>
    <w:rsid w:val="713D73A0"/>
    <w:rsid w:val="72944E32"/>
    <w:rsid w:val="7B0252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c6cb8733-2404-49a5-92ca-6c5f2f0df9cb\&#24212;&#32856;&#30331;&#35760;&#34920;%20&#24212;&#32856;&#20449;&#24687;&#30331;&#35760;&#3492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应聘信息登记表.doc.docx</Template>
  <Pages>2</Pages>
  <Words>484</Words>
  <Characters>504</Characters>
  <Lines>9</Lines>
  <Paragraphs>2</Paragraphs>
  <TotalTime>25</TotalTime>
  <ScaleCrop>false</ScaleCrop>
  <LinksUpToDate>false</LinksUpToDate>
  <CharactersWithSpaces>850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2022-02-17T07:34:00Z</dcterms:created>
  <dc:creator>WangJiaJinˉ</dc:creator>
  <cp:lastModifiedBy>WangJiaJinˉ</cp:lastModifiedBy>
  <cp:lastPrinted>2022-06-30T02:23:00Z</cp:lastPrinted>
  <dcterms:modified xsi:type="dcterms:W3CDTF">2023-08-03T07:11:46Z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v1.0_mb_TmZn7gX7m/SVBLOKAJKA/A==</vt:lpwstr>
  </property>
  <property fmtid="{D5CDD505-2E9C-101B-9397-08002B2CF9AE}" pid="4" name="ICV">
    <vt:lpwstr>B8CF7B223A5F4666A46834CC07FDB49D</vt:lpwstr>
  </property>
</Properties>
</file>