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ind w:left="0" w:firstLine="0" w:firstLineChars="0"/>
        <w:jc w:val="left"/>
        <w:rPr>
          <w:rFonts w:hint="default" w:ascii="宋体" w:cs="宋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cs="宋体"/>
          <w:b/>
          <w:bCs/>
          <w:sz w:val="32"/>
          <w:szCs w:val="32"/>
          <w:lang w:val="en-US" w:eastAsia="zh-CN"/>
        </w:rPr>
        <w:t>附件1</w:t>
      </w:r>
    </w:p>
    <w:bookmarkEnd w:id="0"/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5265420" cy="3962400"/>
            <wp:effectExtent l="0" t="0" r="0" b="0"/>
            <wp:wrapSquare wrapText="bothSides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24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82550</wp:posOffset>
            </wp:positionV>
            <wp:extent cx="6572250" cy="3602355"/>
            <wp:effectExtent l="0" t="0" r="0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602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在陪学员个人信息修改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在陪系统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885950" cy="24765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zA5MDRkNjlhODNlNWEwMzliNTJkNjNmZTBiZGE5ZjYifQ=="/>
  </w:docVars>
  <w:rsids>
    <w:rsidRoot w:val="00000000"/>
    <w:rsid w:val="15625F69"/>
    <w:rsid w:val="4CC21953"/>
    <w:rsid w:val="65AC15F7"/>
    <w:rsid w:val="6A68218C"/>
    <w:rsid w:val="70C13709"/>
    <w:rsid w:val="790A52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15</Pages>
  <Words>835</Words>
  <Characters>873</Characters>
  <Lines>100</Lines>
  <Paragraphs>35</Paragraphs>
  <TotalTime>11</TotalTime>
  <ScaleCrop>false</ScaleCrop>
  <LinksUpToDate>false</LinksUpToDate>
  <CharactersWithSpaces>873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WPS_1559711589</cp:lastModifiedBy>
  <dcterms:modified xsi:type="dcterms:W3CDTF">2023-03-31T02:12:53Z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477F783FE641450AB5523AAC0E7D1427_13</vt:lpwstr>
  </property>
</Properties>
</file>